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D6F" w:rsidRDefault="004F08E9" w:rsidP="00E36F71">
      <w:pPr>
        <w:ind w:left="4320"/>
        <w:jc w:val="center"/>
        <w:rPr>
          <w:b/>
          <w:noProof/>
          <w:color w:val="524C3E" w:themeColor="accent2" w:themeShade="80"/>
          <w:sz w:val="32"/>
          <w:szCs w:val="32"/>
        </w:rPr>
      </w:pPr>
      <w:r w:rsidRPr="002F48B8">
        <w:rPr>
          <w:b/>
          <w:noProof/>
          <w:color w:val="524C3E" w:themeColor="accent2" w:themeShade="8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9516D" wp14:editId="6FF596E4">
                <wp:simplePos x="0" y="0"/>
                <wp:positionH relativeFrom="column">
                  <wp:posOffset>-832485</wp:posOffset>
                </wp:positionH>
                <wp:positionV relativeFrom="paragraph">
                  <wp:posOffset>918048</wp:posOffset>
                </wp:positionV>
                <wp:extent cx="2179675" cy="2158409"/>
                <wp:effectExtent l="0" t="0" r="0" b="0"/>
                <wp:wrapNone/>
                <wp:docPr id="28" name="Schemat blokowy: łąc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21584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E9" w:rsidRDefault="004F08E9" w:rsidP="004F08E9">
                            <w:pPr>
                              <w:shd w:val="clear" w:color="auto" w:fill="FFFFFF" w:themeFill="background1"/>
                            </w:pPr>
                            <w:r w:rsidRPr="00655C5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1289E6" wp14:editId="45411798">
                                  <wp:extent cx="1360968" cy="1374895"/>
                                  <wp:effectExtent l="0" t="0" r="0" b="0"/>
                                  <wp:docPr id="7" name="Obraz 7" descr="C:\Documents and Settings\Dzieci\Pulpit\LOGO\Marysia2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Documents and Settings\Dzieci\Pulpit\LOGO\Marysia2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063" cy="138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639516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8" o:spid="_x0000_s1026" type="#_x0000_t120" style="position:absolute;left:0;text-align:left;margin-left:-65.55pt;margin-top:72.3pt;width:171.65pt;height:1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" fillcolor="white [3212]" stroked="f" strokeweight="1pt">
                <v:stroke joinstyle="miter"/>
                <v:textbox>
                  <w:txbxContent>
                    <w:p w:rsidR="004F08E9" w:rsidRDefault="004F08E9" w:rsidP="004F08E9">
                      <w:pPr>
                        <w:shd w:val="clear" w:color="auto" w:fill="FFFFFF" w:themeFill="background1"/>
                      </w:pPr>
                      <w:r w:rsidRPr="00655C5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F1289E6" wp14:editId="45411798">
                            <wp:extent cx="1360968" cy="1374895"/>
                            <wp:effectExtent l="0" t="0" r="0" b="0"/>
                            <wp:docPr id="7" name="Obraz 7" descr="C:\Documents and Settings\Dzieci\Pulpit\LOGO\Marysia2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C:\Documents and Settings\Dzieci\Pulpit\LOGO\Marysia2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063" cy="138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5B63" w:rsidRPr="002F48B8" w:rsidRDefault="00405791" w:rsidP="00EA5D6F">
      <w:pPr>
        <w:ind w:left="4320"/>
        <w:jc w:val="center"/>
        <w:rPr>
          <w:b/>
          <w:noProof/>
          <w:color w:val="524C3E" w:themeColor="accent2" w:themeShade="80"/>
          <w:sz w:val="32"/>
          <w:szCs w:val="32"/>
        </w:rPr>
      </w:pPr>
      <w:r w:rsidRPr="002F48B8">
        <w:rPr>
          <w:b/>
          <w:noProof/>
          <w:color w:val="524C3E" w:themeColor="accent2" w:themeShade="80"/>
          <w:sz w:val="32"/>
          <w:szCs w:val="32"/>
        </w:rPr>
        <w:t xml:space="preserve"> </w:t>
      </w:r>
      <w:r w:rsidRPr="002F48B8">
        <w:rPr>
          <w:b/>
          <w:noProof/>
          <w:color w:val="524C3E" w:themeColor="accent2" w:themeShade="80"/>
          <w:sz w:val="32"/>
          <w:szCs w:val="32"/>
        </w:rPr>
        <w:br/>
      </w:r>
      <w:r w:rsidR="00EA5D6F">
        <w:rPr>
          <w:b/>
          <w:noProof/>
          <w:color w:val="524C3E" w:themeColor="accent2" w:themeShade="80"/>
          <w:sz w:val="32"/>
          <w:szCs w:val="32"/>
        </w:rPr>
        <w:t>FORMULARZ ZGŁOSZENIOWY</w:t>
      </w:r>
      <w:r w:rsidR="00EA5D6F">
        <w:rPr>
          <w:b/>
          <w:noProof/>
          <w:color w:val="524C3E" w:themeColor="accent2" w:themeShade="80"/>
          <w:sz w:val="32"/>
          <w:szCs w:val="32"/>
        </w:rPr>
        <w:br/>
      </w:r>
      <w:r w:rsidRPr="002F48B8">
        <w:rPr>
          <w:b/>
          <w:noProof/>
          <w:color w:val="524C3E" w:themeColor="accent2" w:themeShade="80"/>
          <w:sz w:val="32"/>
          <w:szCs w:val="32"/>
        </w:rPr>
        <w:t>UCZESTNIKA PROJEKTU</w:t>
      </w:r>
    </w:p>
    <w:p w:rsidR="00EA116A" w:rsidRDefault="00EA116A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  <w:r>
        <w:rPr>
          <w:b/>
          <w:noProof/>
          <w:color w:val="7B725D" w:themeColor="accent2" w:themeShade="BF"/>
        </w:rPr>
        <w:t xml:space="preserve">     </w:t>
      </w:r>
    </w:p>
    <w:p w:rsidR="001F6B3A" w:rsidRDefault="001F6B3A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  <w:r>
        <w:rPr>
          <w:b/>
          <w:noProof/>
          <w:color w:val="7B725D" w:themeColor="accent2" w:themeShade="BF"/>
        </w:rPr>
        <w:t xml:space="preserve">          </w:t>
      </w:r>
      <w:r w:rsidRPr="002F48B8">
        <w:rPr>
          <w:b/>
          <w:noProof/>
          <w:color w:val="524C3E" w:themeColor="accent2" w:themeShade="80"/>
        </w:rPr>
        <w:t xml:space="preserve">WYJAŚNIENIE: </w:t>
      </w:r>
    </w:p>
    <w:p w:rsidR="001F6B3A" w:rsidRPr="001F6B3A" w:rsidRDefault="001F6B3A" w:rsidP="00C040D7">
      <w:pPr>
        <w:spacing w:after="0"/>
        <w:ind w:left="3402"/>
        <w:jc w:val="both"/>
        <w:rPr>
          <w:noProof/>
        </w:rPr>
      </w:pPr>
      <w:r w:rsidRPr="001F6B3A">
        <w:rPr>
          <w:noProof/>
        </w:rPr>
        <w:t>Formularz wraz oświadczeniami proszę wypełnić czytelnie, drukowanymi literami. Uczestnik wypełnia wszystkie białe pola. W polach wyboru proszę zaznaczyć znak „X”. Proszę wyp</w:t>
      </w:r>
      <w:r w:rsidR="0004323C">
        <w:rPr>
          <w:noProof/>
        </w:rPr>
        <w:t xml:space="preserve">ełnić wszystkie pola formularza                                 </w:t>
      </w:r>
      <w:r w:rsidRPr="001F6B3A">
        <w:rPr>
          <w:noProof/>
        </w:rPr>
        <w:t>oraz oświadczeń oraz złożyć czytelne podpisy w wyznaczonych miejscach.</w:t>
      </w:r>
    </w:p>
    <w:p w:rsidR="001F6B3A" w:rsidRDefault="001F6B3A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</w:p>
    <w:p w:rsidR="001F6B3A" w:rsidRDefault="001F6B3A" w:rsidP="001F6B3A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1F6B3A" w:rsidRDefault="001F6B3A" w:rsidP="001F6B3A">
      <w:pPr>
        <w:spacing w:after="0"/>
        <w:jc w:val="center"/>
        <w:rPr>
          <w:b/>
          <w:noProof/>
          <w:color w:val="7B725D" w:themeColor="accent2" w:themeShade="BF"/>
          <w:sz w:val="24"/>
          <w:szCs w:val="24"/>
        </w:rPr>
      </w:pPr>
    </w:p>
    <w:p w:rsidR="00EA116A" w:rsidRDefault="002F48B8" w:rsidP="002F48B8">
      <w:pPr>
        <w:spacing w:after="0"/>
        <w:ind w:left="2160" w:firstLine="720"/>
        <w:rPr>
          <w:b/>
          <w:noProof/>
          <w:color w:val="524C3E" w:themeColor="accent2" w:themeShade="80"/>
          <w:sz w:val="24"/>
          <w:szCs w:val="24"/>
        </w:rPr>
      </w:pPr>
      <w:r>
        <w:rPr>
          <w:b/>
          <w:noProof/>
          <w:color w:val="7B725D" w:themeColor="accent2" w:themeShade="BF"/>
          <w:sz w:val="24"/>
          <w:szCs w:val="24"/>
        </w:rPr>
        <w:t xml:space="preserve">   </w:t>
      </w:r>
      <w:r w:rsidR="00EA116A" w:rsidRPr="002F48B8">
        <w:rPr>
          <w:b/>
          <w:noProof/>
          <w:color w:val="524C3E" w:themeColor="accent2" w:themeShade="80"/>
          <w:sz w:val="24"/>
          <w:szCs w:val="24"/>
        </w:rPr>
        <w:t>DANE WSPÓLNE</w:t>
      </w:r>
      <w:r>
        <w:rPr>
          <w:b/>
          <w:noProof/>
          <w:color w:val="524C3E" w:themeColor="accent2" w:themeShade="80"/>
          <w:sz w:val="24"/>
          <w:szCs w:val="24"/>
        </w:rPr>
        <w:t>:</w:t>
      </w:r>
    </w:p>
    <w:p w:rsidR="004835A2" w:rsidRPr="004835A2" w:rsidRDefault="004835A2" w:rsidP="002F48B8">
      <w:pPr>
        <w:spacing w:after="0"/>
        <w:ind w:left="2160" w:firstLine="720"/>
        <w:rPr>
          <w:b/>
          <w:noProof/>
          <w:color w:val="7B725D" w:themeColor="accent2" w:themeShade="BF"/>
          <w:sz w:val="8"/>
          <w:szCs w:val="8"/>
        </w:rPr>
      </w:pPr>
    </w:p>
    <w:tbl>
      <w:tblPr>
        <w:tblStyle w:val="Tabela-Siatka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2819"/>
        <w:gridCol w:w="4598"/>
      </w:tblGrid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A40409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Tytuł projektu: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„Klucze do przyszłości uczniów Sadzewiczowej”</w:t>
            </w:r>
          </w:p>
        </w:tc>
      </w:tr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Nr wniosku: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RPMA.10.01.01-14-b811/18-00</w:t>
            </w:r>
          </w:p>
        </w:tc>
      </w:tr>
      <w:tr w:rsidR="002F48B8" w:rsidTr="00B26660">
        <w:trPr>
          <w:trHeight w:val="461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Oś Priorytetowa, w ramach której realizowany jest projekt:</w:t>
            </w:r>
          </w:p>
        </w:tc>
        <w:tc>
          <w:tcPr>
            <w:tcW w:w="4598" w:type="dxa"/>
            <w:vAlign w:val="center"/>
          </w:tcPr>
          <w:p w:rsidR="002F48B8" w:rsidRDefault="0089457F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Oś priorytetowa</w:t>
            </w:r>
            <w:r w:rsidR="002F48B8">
              <w:rPr>
                <w:noProof/>
              </w:rPr>
              <w:t xml:space="preserve"> X.</w:t>
            </w:r>
          </w:p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„Edukacja dla rozwoju regionu”</w:t>
            </w:r>
          </w:p>
        </w:tc>
      </w:tr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Numer i nazwa Działania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Działanie 10.1 „Edukacja ogólna i przedszkolna”</w:t>
            </w:r>
          </w:p>
        </w:tc>
      </w:tr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Numer i Nazwa Poddziałanie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Podziałanie 10.1.1 „Edukacja ogólna”</w:t>
            </w:r>
          </w:p>
        </w:tc>
      </w:tr>
    </w:tbl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2F48B8" w:rsidRDefault="00DB55BC" w:rsidP="00DB55BC">
      <w:pPr>
        <w:spacing w:after="0"/>
        <w:rPr>
          <w:b/>
          <w:noProof/>
          <w:color w:val="524C3E" w:themeColor="accent2" w:themeShade="80"/>
          <w:sz w:val="24"/>
          <w:szCs w:val="24"/>
        </w:rPr>
      </w:pPr>
      <w:r w:rsidRPr="002F48B8">
        <w:rPr>
          <w:b/>
          <w:noProof/>
          <w:color w:val="524C3E" w:themeColor="accent2" w:themeShade="80"/>
          <w:sz w:val="24"/>
          <w:szCs w:val="24"/>
        </w:rPr>
        <w:t>DANE UCZESTNIKA PROJEKTU:</w:t>
      </w:r>
    </w:p>
    <w:p w:rsidR="00DB55BC" w:rsidRPr="002F48B8" w:rsidRDefault="00DB55BC" w:rsidP="00DB55BC">
      <w:pPr>
        <w:spacing w:after="0"/>
        <w:rPr>
          <w:b/>
          <w:noProof/>
          <w:color w:val="7B725D" w:themeColor="accent2" w:themeShade="BF"/>
          <w:sz w:val="4"/>
          <w:szCs w:val="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7"/>
        <w:gridCol w:w="562"/>
        <w:gridCol w:w="2755"/>
        <w:gridCol w:w="818"/>
        <w:gridCol w:w="1857"/>
        <w:gridCol w:w="775"/>
        <w:gridCol w:w="1447"/>
      </w:tblGrid>
      <w:tr w:rsidR="004F618E" w:rsidTr="00481EDE">
        <w:tc>
          <w:tcPr>
            <w:tcW w:w="2037" w:type="dxa"/>
            <w:vMerge w:val="restart"/>
            <w:shd w:val="clear" w:color="auto" w:fill="FFFFFF" w:themeFill="background1"/>
            <w:vAlign w:val="center"/>
          </w:tcPr>
          <w:p w:rsidR="002A3563" w:rsidRPr="006511D0" w:rsidRDefault="00A40409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Dane uczestnika</w:t>
            </w: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LP.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NAZWA</w:t>
            </w:r>
          </w:p>
        </w:tc>
        <w:tc>
          <w:tcPr>
            <w:tcW w:w="4897" w:type="dxa"/>
            <w:gridSpan w:val="4"/>
            <w:shd w:val="clear" w:color="auto" w:fill="ECE8DE" w:themeFill="accent1" w:themeFillTint="33"/>
          </w:tcPr>
          <w:p w:rsidR="002A3563" w:rsidRPr="006511D0" w:rsidRDefault="002A3563" w:rsidP="00E12614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POLA DO WYPEŁNIENIA</w:t>
            </w: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Imię (imiona)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2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Nazwisko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1650E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937F57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3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Płeć</w:t>
            </w:r>
          </w:p>
        </w:tc>
        <w:tc>
          <w:tcPr>
            <w:tcW w:w="818" w:type="dxa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857" w:type="dxa"/>
          </w:tcPr>
          <w:p w:rsidR="002A3563" w:rsidRPr="006511D0" w:rsidRDefault="002A3563" w:rsidP="00B26660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Kobieta</w:t>
            </w:r>
          </w:p>
        </w:tc>
        <w:tc>
          <w:tcPr>
            <w:tcW w:w="775" w:type="dxa"/>
          </w:tcPr>
          <w:p w:rsidR="002A3563" w:rsidRPr="00AE37CD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447" w:type="dxa"/>
          </w:tcPr>
          <w:p w:rsidR="002A3563" w:rsidRPr="006511D0" w:rsidRDefault="002A3563" w:rsidP="00B26660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Mężczyzna</w:t>
            </w: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4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Wiek w chwili przystąpienia do projektu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5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PESEL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3170E9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937F57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937F57" w:rsidRPr="006511D0" w:rsidRDefault="00937F57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937F57" w:rsidRPr="006511D0" w:rsidRDefault="00937F57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6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937F57" w:rsidRPr="006511D0" w:rsidRDefault="00937F57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Wykształcenie</w:t>
            </w:r>
          </w:p>
        </w:tc>
        <w:tc>
          <w:tcPr>
            <w:tcW w:w="818" w:type="dxa"/>
          </w:tcPr>
          <w:p w:rsidR="00937F57" w:rsidRPr="006511D0" w:rsidRDefault="00937F57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857" w:type="dxa"/>
          </w:tcPr>
          <w:p w:rsidR="00937F57" w:rsidRPr="006511D0" w:rsidRDefault="00937F57" w:rsidP="00B26660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Podstawowe</w:t>
            </w:r>
          </w:p>
        </w:tc>
        <w:tc>
          <w:tcPr>
            <w:tcW w:w="775" w:type="dxa"/>
          </w:tcPr>
          <w:p w:rsidR="00937F57" w:rsidRPr="00933C70" w:rsidRDefault="00937F57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447" w:type="dxa"/>
          </w:tcPr>
          <w:p w:rsidR="00937F57" w:rsidRPr="006511D0" w:rsidRDefault="00937F57" w:rsidP="00B26660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Gimnazjalne</w:t>
            </w:r>
          </w:p>
        </w:tc>
      </w:tr>
      <w:tr w:rsidR="004F618E" w:rsidTr="00481EDE">
        <w:tc>
          <w:tcPr>
            <w:tcW w:w="2037" w:type="dxa"/>
            <w:vMerge w:val="restart"/>
            <w:shd w:val="clear" w:color="auto" w:fill="FFFFFF" w:themeFill="background1"/>
            <w:vAlign w:val="center"/>
          </w:tcPr>
          <w:p w:rsidR="002A3563" w:rsidRPr="006511D0" w:rsidRDefault="00937F57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Dane adresowe</w:t>
            </w: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7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Ulica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8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Nr domu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9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Nr lokalu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10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Miejscowość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D6520C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11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>
              <w:rPr>
                <w:b/>
                <w:noProof/>
              </w:rPr>
              <w:t>Gmina</w:t>
            </w:r>
          </w:p>
        </w:tc>
        <w:tc>
          <w:tcPr>
            <w:tcW w:w="4897" w:type="dxa"/>
            <w:gridSpan w:val="4"/>
          </w:tcPr>
          <w:p w:rsidR="00481EDE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12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Obszar</w:t>
            </w:r>
          </w:p>
        </w:tc>
        <w:tc>
          <w:tcPr>
            <w:tcW w:w="818" w:type="dxa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857" w:type="dxa"/>
          </w:tcPr>
          <w:p w:rsidR="00481EDE" w:rsidRPr="006511D0" w:rsidRDefault="00481EDE" w:rsidP="00481EDE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Miejski</w:t>
            </w:r>
          </w:p>
        </w:tc>
        <w:tc>
          <w:tcPr>
            <w:tcW w:w="775" w:type="dxa"/>
          </w:tcPr>
          <w:p w:rsidR="00481EDE" w:rsidRPr="003D6A4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447" w:type="dxa"/>
          </w:tcPr>
          <w:p w:rsidR="00481EDE" w:rsidRPr="006511D0" w:rsidRDefault="00481EDE" w:rsidP="00481EDE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Wiejski</w:t>
            </w: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13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Kod pocztowy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DA606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14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Województwo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15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Powiat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1650E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16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Telefon kontaktowy</w:t>
            </w:r>
          </w:p>
        </w:tc>
        <w:tc>
          <w:tcPr>
            <w:tcW w:w="4897" w:type="dxa"/>
            <w:gridSpan w:val="4"/>
          </w:tcPr>
          <w:p w:rsidR="00481EDE" w:rsidRPr="003D6A4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17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Adres poczty elektronicznej (e-mail)</w:t>
            </w:r>
          </w:p>
        </w:tc>
        <w:tc>
          <w:tcPr>
            <w:tcW w:w="4897" w:type="dxa"/>
            <w:gridSpan w:val="4"/>
          </w:tcPr>
          <w:p w:rsidR="00481EDE" w:rsidRPr="003D6A4D" w:rsidRDefault="00481EDE" w:rsidP="00D6520C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 w:val="restart"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Status ucznia</w:t>
            </w: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18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Klasa (aktualnie)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19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Szkoła (nazwa szkoły)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  <w:r w:rsidRPr="00AE37CD">
              <w:rPr>
                <w:b/>
                <w:noProof/>
              </w:rPr>
              <w:t xml:space="preserve">Liceum Ogólnokształcące im. Marii Sadzewiczowej </w:t>
            </w:r>
            <w:r w:rsidRPr="00AE37CD">
              <w:rPr>
                <w:b/>
                <w:noProof/>
              </w:rPr>
              <w:br/>
              <w:t>w Łochowie</w:t>
            </w:r>
          </w:p>
        </w:tc>
      </w:tr>
    </w:tbl>
    <w:p w:rsidR="008A4A9E" w:rsidRPr="005528D8" w:rsidRDefault="008A4A9E" w:rsidP="00DB55BC">
      <w:pPr>
        <w:spacing w:after="0"/>
        <w:rPr>
          <w:b/>
          <w:noProof/>
          <w:color w:val="7B725D" w:themeColor="accent2" w:themeShade="BF"/>
          <w:sz w:val="16"/>
          <w:szCs w:val="16"/>
        </w:rPr>
      </w:pPr>
    </w:p>
    <w:p w:rsidR="008A4A9E" w:rsidRPr="00E36F71" w:rsidRDefault="008A4A9E" w:rsidP="00DB55BC">
      <w:pPr>
        <w:spacing w:after="0"/>
        <w:rPr>
          <w:b/>
          <w:noProof/>
          <w:color w:val="504836" w:themeColor="accent6" w:themeShade="BF"/>
          <w:sz w:val="24"/>
          <w:szCs w:val="24"/>
        </w:rPr>
      </w:pPr>
      <w:r w:rsidRPr="00E36F71">
        <w:rPr>
          <w:b/>
          <w:noProof/>
          <w:color w:val="504836" w:themeColor="accent6" w:themeShade="BF"/>
          <w:sz w:val="24"/>
          <w:szCs w:val="24"/>
        </w:rPr>
        <w:t>Oświadczenia:</w:t>
      </w:r>
    </w:p>
    <w:p w:rsidR="008A4A9E" w:rsidRPr="005528D8" w:rsidRDefault="008A4A9E" w:rsidP="00DB55BC">
      <w:pPr>
        <w:spacing w:after="0"/>
        <w:rPr>
          <w:b/>
          <w:noProof/>
          <w:color w:val="7B725D" w:themeColor="accent2" w:themeShade="BF"/>
          <w:sz w:val="16"/>
          <w:szCs w:val="16"/>
        </w:rPr>
      </w:pPr>
    </w:p>
    <w:p w:rsidR="008A4A9E" w:rsidRDefault="008A4A9E" w:rsidP="00AC6C39">
      <w:pPr>
        <w:spacing w:after="0"/>
        <w:jc w:val="both"/>
        <w:rPr>
          <w:noProof/>
          <w:sz w:val="24"/>
          <w:szCs w:val="24"/>
        </w:rPr>
      </w:pPr>
      <w:r w:rsidRPr="008A4A9E">
        <w:rPr>
          <w:noProof/>
          <w:sz w:val="24"/>
          <w:szCs w:val="24"/>
        </w:rPr>
        <w:t>Oświadczam, że zapoznałem/am się</w:t>
      </w:r>
      <w:r w:rsidR="0089457F">
        <w:rPr>
          <w:noProof/>
          <w:sz w:val="24"/>
          <w:szCs w:val="24"/>
        </w:rPr>
        <w:t xml:space="preserve"> z Regul</w:t>
      </w:r>
      <w:r>
        <w:rPr>
          <w:noProof/>
          <w:sz w:val="24"/>
          <w:szCs w:val="24"/>
        </w:rPr>
        <w:t>aminem Uczestnictwa w Projekcie „Klucze do przyszłości uczniów Sadzewiczowej” oraz akceptuję jego postanowienia.</w:t>
      </w:r>
    </w:p>
    <w:p w:rsidR="008A4A9E" w:rsidRPr="00EA5D6F" w:rsidRDefault="008A4A9E" w:rsidP="00AC6C39">
      <w:pPr>
        <w:spacing w:after="0"/>
        <w:jc w:val="both"/>
        <w:rPr>
          <w:noProof/>
          <w:sz w:val="16"/>
          <w:szCs w:val="16"/>
        </w:rPr>
      </w:pPr>
    </w:p>
    <w:p w:rsidR="008A4A9E" w:rsidRDefault="008A4A9E" w:rsidP="007F7A70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Oświadczam, że zgodnie z wymogami zawartymi w Regulaminie rekrutacji i czestnictwa w projekcie</w:t>
      </w:r>
      <w:r w:rsidR="007F7A70">
        <w:rPr>
          <w:noProof/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t>oraz formularzu rekrutacyjnym jestem uprawniony/a do uczestnictwa w projekcie.</w:t>
      </w:r>
    </w:p>
    <w:p w:rsidR="008A4A9E" w:rsidRPr="00EA5D6F" w:rsidRDefault="008A4A9E" w:rsidP="00AC6C39">
      <w:pPr>
        <w:spacing w:after="0"/>
        <w:jc w:val="both"/>
        <w:rPr>
          <w:noProof/>
          <w:sz w:val="16"/>
          <w:szCs w:val="16"/>
        </w:rPr>
      </w:pPr>
    </w:p>
    <w:p w:rsidR="008A4A9E" w:rsidRDefault="008A4A9E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Oświadczam, że wyrażam zgodę na udział w postępowaniu rekrutacyjnym, akceptuję fakt, że złożenie przeze mnie formularza rekrutacyjnego nie jest równoznaczne z zakwalifikowaniem do Projektu.</w:t>
      </w:r>
    </w:p>
    <w:p w:rsidR="008A4A9E" w:rsidRPr="00EA5D6F" w:rsidRDefault="008A4A9E" w:rsidP="00AC6C39">
      <w:pPr>
        <w:spacing w:after="0"/>
        <w:jc w:val="both"/>
        <w:rPr>
          <w:noProof/>
          <w:sz w:val="16"/>
          <w:szCs w:val="16"/>
        </w:rPr>
      </w:pPr>
    </w:p>
    <w:p w:rsidR="008A4A9E" w:rsidRDefault="008A4A9E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Oświadczam, że zostałem/am poinformowany/a, iż projekt „Klucze do przyszłości uczniów Sadzewiczowej” jest współfinansowany przez Unię Europejską </w:t>
      </w:r>
      <w:r w:rsidR="00AC6C39">
        <w:rPr>
          <w:noProof/>
          <w:sz w:val="24"/>
          <w:szCs w:val="24"/>
        </w:rPr>
        <w:t>ze środków Europejskiego Fundusz</w:t>
      </w:r>
      <w:r>
        <w:rPr>
          <w:noProof/>
          <w:sz w:val="24"/>
          <w:szCs w:val="24"/>
        </w:rPr>
        <w:t>u Społecznego w ramach Regionalnego Programu Operacyjnego</w:t>
      </w:r>
      <w:r w:rsidR="00AC6C39">
        <w:rPr>
          <w:noProof/>
          <w:sz w:val="24"/>
          <w:szCs w:val="24"/>
        </w:rPr>
        <w:t xml:space="preserve"> Województwa Mazowieckiego na lata 2014-2020.</w:t>
      </w:r>
    </w:p>
    <w:p w:rsidR="00AC6C39" w:rsidRPr="00EA5D6F" w:rsidRDefault="00AC6C39" w:rsidP="00AC6C39">
      <w:pPr>
        <w:spacing w:after="0"/>
        <w:jc w:val="both"/>
        <w:rPr>
          <w:noProof/>
          <w:sz w:val="16"/>
          <w:szCs w:val="16"/>
        </w:rPr>
      </w:pPr>
    </w:p>
    <w:p w:rsidR="00AC6C39" w:rsidRDefault="00AC6C39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Oświadczam, że zawarte w niniejszym formualrzu informacje są zgodne z prawdą oraz stanem faktycznym.</w:t>
      </w:r>
    </w:p>
    <w:p w:rsidR="00AC6C39" w:rsidRPr="00EA5D6F" w:rsidRDefault="00AC6C39" w:rsidP="00AC6C39">
      <w:pPr>
        <w:spacing w:after="0"/>
        <w:jc w:val="both"/>
        <w:rPr>
          <w:noProof/>
          <w:sz w:val="16"/>
          <w:szCs w:val="16"/>
        </w:rPr>
      </w:pPr>
    </w:p>
    <w:p w:rsidR="00AC6C39" w:rsidRDefault="00AC6C39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Deklaruję uczestnictwo w badaniach ankietowych oraz ewaluacyjnych prowadzonych na potrzeby Projektu.</w:t>
      </w:r>
    </w:p>
    <w:p w:rsidR="00AC6C39" w:rsidRPr="00EA5D6F" w:rsidRDefault="00AC6C39" w:rsidP="00AC6C39">
      <w:pPr>
        <w:spacing w:after="0"/>
        <w:jc w:val="both"/>
        <w:rPr>
          <w:noProof/>
          <w:sz w:val="16"/>
          <w:szCs w:val="16"/>
        </w:rPr>
      </w:pPr>
    </w:p>
    <w:p w:rsidR="00AC6C39" w:rsidRPr="008A4A9E" w:rsidRDefault="00AC6C39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W przypadku zmiany swojego statusu, zobowiązuje się niezwło</w:t>
      </w:r>
      <w:r w:rsidR="00ED111E">
        <w:rPr>
          <w:noProof/>
          <w:sz w:val="24"/>
          <w:szCs w:val="24"/>
        </w:rPr>
        <w:t xml:space="preserve">cznie poinformować o tym fakcie </w:t>
      </w:r>
      <w:r>
        <w:rPr>
          <w:noProof/>
          <w:sz w:val="24"/>
          <w:szCs w:val="24"/>
        </w:rPr>
        <w:t>Beneficjenta.</w:t>
      </w: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16"/>
          <w:szCs w:val="16"/>
        </w:rPr>
      </w:pPr>
    </w:p>
    <w:p w:rsidR="00E36F71" w:rsidRPr="0062686B" w:rsidRDefault="00E36F71" w:rsidP="00DB55BC">
      <w:pPr>
        <w:spacing w:after="0"/>
        <w:rPr>
          <w:b/>
          <w:noProof/>
          <w:color w:val="7B725D" w:themeColor="accent2" w:themeShade="BF"/>
          <w:sz w:val="16"/>
          <w:szCs w:val="16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E03A41" w:rsidRDefault="00E03A41" w:rsidP="00E03A41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……………………………………………………………………………………………………………</w:t>
      </w:r>
    </w:p>
    <w:p w:rsidR="00E03A41" w:rsidRPr="00E03A41" w:rsidRDefault="00E03A41" w:rsidP="00E03A41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(DATA I PODPIS UCZESTNIKA)</w:t>
      </w:r>
    </w:p>
    <w:p w:rsidR="00E03A41" w:rsidRPr="00E03A41" w:rsidRDefault="00E03A41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E03A41" w:rsidRPr="0062686B" w:rsidRDefault="00E03A41" w:rsidP="00E03A41">
      <w:pPr>
        <w:spacing w:after="0"/>
        <w:jc w:val="center"/>
        <w:rPr>
          <w:noProof/>
          <w:color w:val="7B725D" w:themeColor="accent2" w:themeShade="BF"/>
          <w:sz w:val="36"/>
          <w:szCs w:val="36"/>
        </w:rPr>
      </w:pPr>
    </w:p>
    <w:p w:rsidR="00D92131" w:rsidRDefault="00D92131" w:rsidP="00EA5D6F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 xml:space="preserve">…………………………………………………………………………………………………………… </w:t>
      </w:r>
      <w:bookmarkStart w:id="0" w:name="_GoBack"/>
      <w:bookmarkEnd w:id="0"/>
    </w:p>
    <w:p w:rsidR="00E03A41" w:rsidRPr="00EA5D6F" w:rsidRDefault="00E03A41" w:rsidP="00EA5D6F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(DATA I PODPIS RODZICA/OPIEKUNA PRAWNEGO)*</w:t>
      </w: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AF7090" w:rsidRDefault="00AF7090" w:rsidP="00DB55BC">
      <w:pPr>
        <w:spacing w:after="0"/>
        <w:rPr>
          <w:b/>
          <w:noProof/>
          <w:sz w:val="24"/>
          <w:szCs w:val="24"/>
        </w:rPr>
      </w:pPr>
    </w:p>
    <w:p w:rsidR="00E36F71" w:rsidRDefault="00E36F71" w:rsidP="00DB55BC">
      <w:pPr>
        <w:spacing w:after="0"/>
        <w:rPr>
          <w:b/>
          <w:noProof/>
          <w:sz w:val="24"/>
          <w:szCs w:val="24"/>
        </w:rPr>
      </w:pPr>
    </w:p>
    <w:p w:rsidR="00AF7090" w:rsidRPr="0062686B" w:rsidRDefault="00AF7090" w:rsidP="00DB55BC">
      <w:pPr>
        <w:spacing w:after="0"/>
        <w:rPr>
          <w:b/>
          <w:noProof/>
          <w:sz w:val="24"/>
          <w:szCs w:val="24"/>
        </w:rPr>
      </w:pPr>
    </w:p>
    <w:p w:rsidR="00DB55BC" w:rsidRPr="00EA5D6F" w:rsidRDefault="00E03A41" w:rsidP="00DB55BC">
      <w:pPr>
        <w:spacing w:after="0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t xml:space="preserve">*) UWAGA: W przypadku uczestnictwa osoby niepełnoletniej, dokumenty rekrutacyjne muszą zostać podpisane zarówno przez daną osobę, jak również </w:t>
      </w:r>
      <w:r w:rsidR="00EA5D6F">
        <w:rPr>
          <w:b/>
          <w:noProof/>
          <w:sz w:val="16"/>
          <w:szCs w:val="16"/>
        </w:rPr>
        <w:t xml:space="preserve">  </w:t>
      </w:r>
      <w:r>
        <w:rPr>
          <w:b/>
          <w:noProof/>
          <w:sz w:val="16"/>
          <w:szCs w:val="16"/>
        </w:rPr>
        <w:t>jej prawnego opiekuna.</w:t>
      </w:r>
    </w:p>
    <w:sectPr w:rsidR="00DB55BC" w:rsidRPr="00EA5D6F" w:rsidSect="0062686B">
      <w:headerReference w:type="default" r:id="rId14"/>
      <w:footerReference w:type="default" r:id="rId15"/>
      <w:type w:val="continuous"/>
      <w:pgSz w:w="11906" w:h="16838" w:code="9"/>
      <w:pgMar w:top="646" w:right="794" w:bottom="993" w:left="851" w:header="142" w:footer="8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C33" w:rsidRDefault="00F61C33" w:rsidP="00590471">
      <w:r>
        <w:separator/>
      </w:r>
    </w:p>
  </w:endnote>
  <w:endnote w:type="continuationSeparator" w:id="0">
    <w:p w:rsidR="00F61C33" w:rsidRDefault="00F61C3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F0B" w:rsidRPr="006A7F0B" w:rsidRDefault="006A7F0B" w:rsidP="006A7F0B">
    <w:pPr>
      <w:pStyle w:val="Stopka"/>
      <w:jc w:val="center"/>
      <w:rPr>
        <w:sz w:val="18"/>
        <w:szCs w:val="18"/>
      </w:rPr>
    </w:pPr>
    <w:r w:rsidRPr="006A7F0B">
      <w:rPr>
        <w:sz w:val="18"/>
        <w:szCs w:val="18"/>
      </w:rPr>
      <w:t xml:space="preserve">Projekt „Klucze do przyszłości uczniów Sadzewiczowej” </w:t>
    </w:r>
    <w:r w:rsidRPr="006A7F0B">
      <w:rPr>
        <w:sz w:val="18"/>
        <w:szCs w:val="18"/>
      </w:rPr>
      <w:br/>
      <w:t xml:space="preserve">realizowany w ramach Regionalnego Programu Operacyjnego Województwa Mazowieckiego na lata 2014-2020. </w:t>
    </w:r>
    <w:r>
      <w:rPr>
        <w:sz w:val="18"/>
        <w:szCs w:val="18"/>
      </w:rPr>
      <w:br/>
    </w:r>
    <w:r w:rsidRPr="006A7F0B">
      <w:rPr>
        <w:sz w:val="18"/>
        <w:szCs w:val="18"/>
      </w:rPr>
      <w:t>Priorytet X „Edukacja dla rozwoju regionu”, Działanie 10.1 „Edukacja Ogólna i przedszkolna”, Poddziałanie 10.1.1 „Edukacja ogólna”.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C33" w:rsidRDefault="00F61C33" w:rsidP="00590471">
      <w:r>
        <w:separator/>
      </w:r>
    </w:p>
  </w:footnote>
  <w:footnote w:type="continuationSeparator" w:id="0">
    <w:p w:rsidR="00F61C33" w:rsidRDefault="00F61C3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18E" w:rsidRDefault="00E36F71" w:rsidP="004F618E">
    <w:pPr>
      <w:pStyle w:val="Tekstpodstawowy"/>
      <w:spacing w:after="0"/>
      <w:rPr>
        <w:noProof/>
        <w:sz w:val="4"/>
        <w:szCs w:val="4"/>
        <w:lang w:eastAsia="pl-PL"/>
      </w:rPr>
    </w:pPr>
    <w:r>
      <w:rPr>
        <w:noProof/>
        <w:sz w:val="4"/>
        <w:szCs w:val="4"/>
        <w:lang w:eastAsia="pl-PL"/>
      </w:rPr>
      <w:drawing>
        <wp:inline distT="0" distB="0" distL="0" distR="0">
          <wp:extent cx="6515735" cy="622300"/>
          <wp:effectExtent l="0" t="0" r="0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735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EBF" w:rsidRDefault="00356EBF" w:rsidP="00060042">
    <w:pPr>
      <w:pStyle w:val="Tekstpodstawowy"/>
      <w:rPr>
        <w:noProof/>
        <w:lang w:eastAsia="pl-PL"/>
      </w:rPr>
    </w:pPr>
    <w:r w:rsidRPr="000510A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B023B99" wp14:editId="3FB51F45">
              <wp:simplePos x="0" y="0"/>
              <wp:positionH relativeFrom="column">
                <wp:posOffset>-1617035</wp:posOffset>
              </wp:positionH>
              <wp:positionV relativeFrom="paragraph">
                <wp:posOffset>205089</wp:posOffset>
              </wp:positionV>
              <wp:extent cx="8685530" cy="10177751"/>
              <wp:effectExtent l="0" t="0" r="1270" b="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530" cy="10177751"/>
                        <a:chOff x="-15240" y="0"/>
                        <a:chExt cx="8685782" cy="10549896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Dowolny kształt: Kształt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Dowolny kształt: Kształt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ostokąt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Dowolny kształt: Kształ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Dowolny kształt: Kształ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Dowolny kształt: Kształ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Dowolny kształt: Kształ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Dowolny kształt: Kształt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Dowolny kształt: Kształ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25945D05" id="Grupa 2" o:spid="_x0000_s1026" style="position:absolute;margin-left:-127.35pt;margin-top:16.15pt;width:683.9pt;height:801.4pt;z-index:251657216;mso-width-relative:margin;mso-height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n9/lz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Z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Fbqbg1cAYLPaLS4MPMa4ofkNy/FDIVPSD36H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38DawnKBXpY+RH+j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ls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wd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A0ql&#10;sDwh8DRQJJocywNKRTQwkagcy8PkWB5QKqKBiUTlWB4mx/JQjiUEVi8ox/IwOZYHlEptA5NjeSjH&#10;EgKvCopEk2N5KMcSAk8DRaLJsTyUYwmBp4Ei0eRYHsqxhMDSQDmWh8mxPJRjCYGngSLR5FgeyrGE&#10;wNNAkWhyLA/lWELgaaBINDmWh3IsIfA0UCSaHMtDOZYQOBo8lWMJgZeBcCxPk2N5KscSAk8DmZ2f&#10;JsfyVI4lBJ4GMjs/TY7lqRxLCDwNxE98mhzLUzmWEHgaiJ/4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8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KJXE8oTAs0CRaHIsO5SK&#10;WGAiUTmW3eRYdigVscBEonIsu8mx7MqxhMD6Csqx7CbHskOp5D4wOZZdOZYQeE1QJJocy64cSwg8&#10;CxSJJseyK8cSAs8CRaLJsezKsYTAskA5lt3kWHblWELgWaBINDmWXTmWEHgWKBJNjmVXjiUEngWK&#10;RJNj2ZVjCYFngSLR5Fh25VhC4FhwKMcSAq8A4VgOk2M5lGMJgWeBzM6HybEcyrGEwLNAZufD5FgO&#10;5VhC4Fkg68TD5FgO5VhC4Fkg68TD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I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NPqLbhuSAvuz5EfxL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jCStYMyI4WY2cO08uf7+UrbU&#10;sCdpybMzAPDlRiJFlRBXxMNVJrnqCSJHw6EuHbKZUBxQyF3/mM3eA+dFr52xej6JvuBEUYa5JmDh&#10;STapmeUqTZrRhXqlMxoaejPWiX3RdKt/cLOLUTB8sz+c1jjqWZi0VRidi/9Vp8KEA9F0/W69p7Am&#10;cAHtrHYmbhN9Poyn3NZ6SAr2Cp5YeMOhoSDi0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0978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e8e5c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fill opacity="11796f" color2="#a0978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  <w:p w:rsidR="00590471" w:rsidRPr="000510A1" w:rsidRDefault="00060042" w:rsidP="00060042">
    <w:pPr>
      <w:pStyle w:val="Tekstpodstawowy"/>
    </w:pPr>
    <w:r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AEA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C3"/>
    <w:rsid w:val="00013685"/>
    <w:rsid w:val="0004323C"/>
    <w:rsid w:val="000457FB"/>
    <w:rsid w:val="000510A1"/>
    <w:rsid w:val="00055B72"/>
    <w:rsid w:val="00060042"/>
    <w:rsid w:val="0008685D"/>
    <w:rsid w:val="00112FD7"/>
    <w:rsid w:val="001253DD"/>
    <w:rsid w:val="00150ABD"/>
    <w:rsid w:val="00155755"/>
    <w:rsid w:val="001650ED"/>
    <w:rsid w:val="00176350"/>
    <w:rsid w:val="00182E09"/>
    <w:rsid w:val="001A5AC0"/>
    <w:rsid w:val="001F6B3A"/>
    <w:rsid w:val="00222466"/>
    <w:rsid w:val="00236632"/>
    <w:rsid w:val="00257000"/>
    <w:rsid w:val="0029260E"/>
    <w:rsid w:val="002A3563"/>
    <w:rsid w:val="002B4549"/>
    <w:rsid w:val="002F48B8"/>
    <w:rsid w:val="00303DBF"/>
    <w:rsid w:val="00310F17"/>
    <w:rsid w:val="003170E9"/>
    <w:rsid w:val="003326CB"/>
    <w:rsid w:val="00356EBF"/>
    <w:rsid w:val="00374E7D"/>
    <w:rsid w:val="00376291"/>
    <w:rsid w:val="003763B9"/>
    <w:rsid w:val="00380FD1"/>
    <w:rsid w:val="00383D02"/>
    <w:rsid w:val="00384CE1"/>
    <w:rsid w:val="003D6A4D"/>
    <w:rsid w:val="00405791"/>
    <w:rsid w:val="00451BCE"/>
    <w:rsid w:val="00481EDE"/>
    <w:rsid w:val="004835A2"/>
    <w:rsid w:val="004E158A"/>
    <w:rsid w:val="004F08E9"/>
    <w:rsid w:val="004F618E"/>
    <w:rsid w:val="00543306"/>
    <w:rsid w:val="005471D7"/>
    <w:rsid w:val="005528D8"/>
    <w:rsid w:val="00565C77"/>
    <w:rsid w:val="0056708E"/>
    <w:rsid w:val="005801E5"/>
    <w:rsid w:val="00590471"/>
    <w:rsid w:val="005B14AE"/>
    <w:rsid w:val="005D01FA"/>
    <w:rsid w:val="005D45DC"/>
    <w:rsid w:val="00602913"/>
    <w:rsid w:val="0062686B"/>
    <w:rsid w:val="00641CE8"/>
    <w:rsid w:val="006511D0"/>
    <w:rsid w:val="006716D8"/>
    <w:rsid w:val="006920F0"/>
    <w:rsid w:val="00695977"/>
    <w:rsid w:val="006A4939"/>
    <w:rsid w:val="006A7F0B"/>
    <w:rsid w:val="006C020C"/>
    <w:rsid w:val="006C26AA"/>
    <w:rsid w:val="006C3A72"/>
    <w:rsid w:val="006D75A8"/>
    <w:rsid w:val="006D79A8"/>
    <w:rsid w:val="007575B6"/>
    <w:rsid w:val="007C2ED2"/>
    <w:rsid w:val="007F5B63"/>
    <w:rsid w:val="007F7A70"/>
    <w:rsid w:val="00803A0A"/>
    <w:rsid w:val="00846CB9"/>
    <w:rsid w:val="0089457F"/>
    <w:rsid w:val="008A1E6E"/>
    <w:rsid w:val="008A4A9E"/>
    <w:rsid w:val="008B108C"/>
    <w:rsid w:val="008C2CFC"/>
    <w:rsid w:val="008E0EC2"/>
    <w:rsid w:val="00933C70"/>
    <w:rsid w:val="00937F57"/>
    <w:rsid w:val="009475DC"/>
    <w:rsid w:val="00967B93"/>
    <w:rsid w:val="009B591F"/>
    <w:rsid w:val="00A02503"/>
    <w:rsid w:val="00A31B16"/>
    <w:rsid w:val="00A40409"/>
    <w:rsid w:val="00AB5A6A"/>
    <w:rsid w:val="00AC6C39"/>
    <w:rsid w:val="00AE37CD"/>
    <w:rsid w:val="00AE68A8"/>
    <w:rsid w:val="00AF7090"/>
    <w:rsid w:val="00B22E6E"/>
    <w:rsid w:val="00B26660"/>
    <w:rsid w:val="00B3342C"/>
    <w:rsid w:val="00B6466C"/>
    <w:rsid w:val="00B76CDA"/>
    <w:rsid w:val="00BD7388"/>
    <w:rsid w:val="00C040D7"/>
    <w:rsid w:val="00C14078"/>
    <w:rsid w:val="00C50657"/>
    <w:rsid w:val="00C83A18"/>
    <w:rsid w:val="00CC1E8B"/>
    <w:rsid w:val="00CD2321"/>
    <w:rsid w:val="00CE1E3D"/>
    <w:rsid w:val="00D053FA"/>
    <w:rsid w:val="00D26515"/>
    <w:rsid w:val="00D4365B"/>
    <w:rsid w:val="00D606A4"/>
    <w:rsid w:val="00D6520C"/>
    <w:rsid w:val="00D92131"/>
    <w:rsid w:val="00DA606D"/>
    <w:rsid w:val="00DB55BC"/>
    <w:rsid w:val="00DC6BB3"/>
    <w:rsid w:val="00DD26C3"/>
    <w:rsid w:val="00E03A41"/>
    <w:rsid w:val="00E12614"/>
    <w:rsid w:val="00E26AED"/>
    <w:rsid w:val="00E36F71"/>
    <w:rsid w:val="00E73AB8"/>
    <w:rsid w:val="00E77B5E"/>
    <w:rsid w:val="00E90A60"/>
    <w:rsid w:val="00EA116A"/>
    <w:rsid w:val="00EA5D6F"/>
    <w:rsid w:val="00ED111E"/>
    <w:rsid w:val="00ED47F7"/>
    <w:rsid w:val="00EE7E09"/>
    <w:rsid w:val="00F0223C"/>
    <w:rsid w:val="00F158F2"/>
    <w:rsid w:val="00F3235D"/>
    <w:rsid w:val="00F509FC"/>
    <w:rsid w:val="00F61C33"/>
    <w:rsid w:val="00F71AED"/>
    <w:rsid w:val="00F828D2"/>
    <w:rsid w:val="00F878BD"/>
    <w:rsid w:val="00FD34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Ekskluzywny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61D002-E30F-4851-B24C-DEDCCF56B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</Template>
  <TotalTime>0</TotalTime>
  <Pages>2</Pages>
  <Words>403</Words>
  <Characters>2422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2020-06-02T11:44:00Z</dcterms:created>
  <dcterms:modified xsi:type="dcterms:W3CDTF">2020-06-18T12:42:00Z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